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0172E5" w:rsidRPr="00846B76" w14:paraId="10FF0989" w14:textId="77777777" w:rsidTr="00FE4A9D">
        <w:tc>
          <w:tcPr>
            <w:tcW w:w="1570" w:type="pct"/>
            <w:vAlign w:val="bottom"/>
          </w:tcPr>
          <w:p w14:paraId="7F49BF94" w14:textId="583375F3" w:rsidR="000172E5" w:rsidRPr="00A51744" w:rsidRDefault="00FE4A9D" w:rsidP="00FE4A9D">
            <w:pPr>
              <w:pStyle w:val="Standardeinzug"/>
              <w:ind w:left="0"/>
              <w:rPr>
                <w:sz w:val="24"/>
                <w:szCs w:val="24"/>
              </w:rPr>
            </w:pPr>
            <w:r w:rsidRPr="00A51744">
              <w:rPr>
                <w:sz w:val="24"/>
                <w:szCs w:val="24"/>
              </w:rPr>
              <w:t xml:space="preserve">Vor- </w:t>
            </w:r>
            <w:r w:rsidR="0039412C">
              <w:rPr>
                <w:sz w:val="24"/>
                <w:szCs w:val="24"/>
              </w:rPr>
              <w:t>und Nachname</w:t>
            </w:r>
          </w:p>
        </w:tc>
        <w:sdt>
          <w:sdtPr>
            <w:rPr>
              <w:sz w:val="24"/>
              <w:szCs w:val="24"/>
            </w:rPr>
            <w:id w:val="-1863353625"/>
            <w:placeholder>
              <w:docPart w:val="11BB00D976DA4FBAB9C964F17066E9A0"/>
            </w:placeholder>
            <w:showingPlcHdr/>
            <w:text/>
          </w:sdtPr>
          <w:sdtEndPr/>
          <w:sdtContent>
            <w:tc>
              <w:tcPr>
                <w:tcW w:w="3430" w:type="pct"/>
                <w:tcBorders>
                  <w:bottom w:val="single" w:sz="4" w:space="0" w:color="auto"/>
                </w:tcBorders>
                <w:vAlign w:val="bottom"/>
              </w:tcPr>
              <w:p w14:paraId="4B477FCF" w14:textId="124CFC5F" w:rsidR="000172E5" w:rsidRPr="00490863" w:rsidRDefault="00A51744" w:rsidP="00311D4F">
                <w:pPr>
                  <w:rPr>
                    <w:sz w:val="24"/>
                    <w:szCs w:val="24"/>
                  </w:rPr>
                </w:pPr>
                <w:r w:rsidRPr="00490863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p>
            </w:tc>
          </w:sdtContent>
        </w:sdt>
      </w:tr>
      <w:tr w:rsidR="000172E5" w:rsidRPr="00846B76" w14:paraId="54CD6A12" w14:textId="77777777" w:rsidTr="00FE4A9D">
        <w:tc>
          <w:tcPr>
            <w:tcW w:w="1570" w:type="pct"/>
            <w:vAlign w:val="bottom"/>
          </w:tcPr>
          <w:p w14:paraId="231D7E60" w14:textId="6E410E1F" w:rsidR="000172E5" w:rsidRPr="00A51744" w:rsidRDefault="00FE4A9D" w:rsidP="00FE4A9D">
            <w:pPr>
              <w:pStyle w:val="Standardeinzug"/>
              <w:ind w:left="0"/>
              <w:rPr>
                <w:sz w:val="24"/>
                <w:szCs w:val="24"/>
              </w:rPr>
            </w:pPr>
            <w:r w:rsidRPr="00A51744">
              <w:rPr>
                <w:sz w:val="24"/>
                <w:szCs w:val="24"/>
              </w:rPr>
              <w:t>Straße und Ort</w:t>
            </w:r>
          </w:p>
        </w:tc>
        <w:sdt>
          <w:sdtPr>
            <w:rPr>
              <w:sz w:val="24"/>
              <w:szCs w:val="24"/>
            </w:rPr>
            <w:id w:val="-360746841"/>
            <w:placeholder>
              <w:docPart w:val="ABA0011E80C943059179B617E3DF02C3"/>
            </w:placeholder>
            <w:showingPlcHdr/>
            <w:text/>
          </w:sdtPr>
          <w:sdtEndPr/>
          <w:sdtContent>
            <w:tc>
              <w:tcPr>
                <w:tcW w:w="3430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D85E5CB" w14:textId="07A5780B" w:rsidR="000172E5" w:rsidRPr="00490863" w:rsidRDefault="00A51744" w:rsidP="00311D4F">
                <w:pPr>
                  <w:rPr>
                    <w:sz w:val="24"/>
                    <w:szCs w:val="24"/>
                  </w:rPr>
                </w:pPr>
                <w:r w:rsidRPr="00490863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p>
            </w:tc>
          </w:sdtContent>
        </w:sdt>
      </w:tr>
      <w:tr w:rsidR="00FE4A9D" w:rsidRPr="00846B76" w14:paraId="3B846BBD" w14:textId="77777777" w:rsidTr="00FE4A9D">
        <w:tc>
          <w:tcPr>
            <w:tcW w:w="1570" w:type="pct"/>
            <w:vAlign w:val="bottom"/>
          </w:tcPr>
          <w:p w14:paraId="084C8FFD" w14:textId="56213C76" w:rsidR="00FE4A9D" w:rsidRPr="00A51744" w:rsidRDefault="00FE4A9D" w:rsidP="00FE4A9D">
            <w:pPr>
              <w:pStyle w:val="Standardeinzug"/>
              <w:ind w:left="0"/>
              <w:rPr>
                <w:sz w:val="24"/>
                <w:szCs w:val="24"/>
              </w:rPr>
            </w:pPr>
            <w:r w:rsidRPr="00A51744">
              <w:rPr>
                <w:sz w:val="24"/>
                <w:szCs w:val="24"/>
              </w:rPr>
              <w:t>Telefon</w:t>
            </w:r>
          </w:p>
        </w:tc>
        <w:sdt>
          <w:sdtPr>
            <w:rPr>
              <w:sz w:val="24"/>
              <w:szCs w:val="24"/>
            </w:rPr>
            <w:id w:val="-1897724189"/>
            <w:placeholder>
              <w:docPart w:val="5FB80184D3E84298BC4924527618469C"/>
            </w:placeholder>
            <w:showingPlcHdr/>
            <w:text/>
          </w:sdtPr>
          <w:sdtEndPr/>
          <w:sdtContent>
            <w:tc>
              <w:tcPr>
                <w:tcW w:w="3430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C3C9747" w14:textId="44B16779" w:rsidR="00FE4A9D" w:rsidRPr="00490863" w:rsidRDefault="00A51744" w:rsidP="00311D4F">
                <w:pPr>
                  <w:rPr>
                    <w:sz w:val="24"/>
                    <w:szCs w:val="24"/>
                  </w:rPr>
                </w:pPr>
                <w:r w:rsidRPr="00490863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p>
            </w:tc>
          </w:sdtContent>
        </w:sdt>
      </w:tr>
      <w:tr w:rsidR="000172E5" w:rsidRPr="00846B76" w14:paraId="1EDD0086" w14:textId="77777777" w:rsidTr="00FE4A9D">
        <w:tc>
          <w:tcPr>
            <w:tcW w:w="1570" w:type="pct"/>
            <w:vAlign w:val="bottom"/>
          </w:tcPr>
          <w:p w14:paraId="3DA2231A" w14:textId="6E0D80AA" w:rsidR="000172E5" w:rsidRPr="00A51744" w:rsidRDefault="0039412C" w:rsidP="00FE4A9D">
            <w:pPr>
              <w:pStyle w:val="Standardeinzu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</w:p>
        </w:tc>
        <w:sdt>
          <w:sdtPr>
            <w:rPr>
              <w:sz w:val="24"/>
              <w:szCs w:val="24"/>
            </w:rPr>
            <w:id w:val="1523672987"/>
            <w:placeholder>
              <w:docPart w:val="1457C09CBD4B4869A6C53BC4251FAA9D"/>
            </w:placeholder>
            <w:showingPlcHdr/>
            <w:text/>
          </w:sdtPr>
          <w:sdtEndPr/>
          <w:sdtContent>
            <w:tc>
              <w:tcPr>
                <w:tcW w:w="3430" w:type="pct"/>
                <w:tcBorders>
                  <w:bottom w:val="single" w:sz="4" w:space="0" w:color="auto"/>
                </w:tcBorders>
                <w:vAlign w:val="bottom"/>
              </w:tcPr>
              <w:p w14:paraId="1029638E" w14:textId="7FDA56F9" w:rsidR="000172E5" w:rsidRPr="00490863" w:rsidRDefault="00A51744" w:rsidP="00311D4F">
                <w:pPr>
                  <w:rPr>
                    <w:sz w:val="24"/>
                    <w:szCs w:val="24"/>
                  </w:rPr>
                </w:pPr>
                <w:r w:rsidRPr="00490863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p>
            </w:tc>
          </w:sdtContent>
        </w:sdt>
      </w:tr>
      <w:tr w:rsidR="00FE4A9D" w:rsidRPr="00846B76" w14:paraId="08E20120" w14:textId="77777777" w:rsidTr="00FE4A9D">
        <w:tc>
          <w:tcPr>
            <w:tcW w:w="1570" w:type="pct"/>
            <w:vAlign w:val="bottom"/>
          </w:tcPr>
          <w:p w14:paraId="5F075FBD" w14:textId="1546BE31" w:rsidR="00FE4A9D" w:rsidRPr="00A51744" w:rsidRDefault="00FE4A9D" w:rsidP="00FE4A9D">
            <w:pPr>
              <w:pStyle w:val="Standardeinzug"/>
              <w:ind w:left="0"/>
              <w:rPr>
                <w:sz w:val="24"/>
                <w:szCs w:val="24"/>
              </w:rPr>
            </w:pPr>
            <w:r w:rsidRPr="00A51744">
              <w:rPr>
                <w:sz w:val="24"/>
                <w:szCs w:val="24"/>
              </w:rPr>
              <w:t xml:space="preserve">Beschäftigt im </w:t>
            </w:r>
            <w:r w:rsidRPr="00A51744">
              <w:rPr>
                <w:sz w:val="24"/>
                <w:szCs w:val="24"/>
              </w:rPr>
              <w:br/>
              <w:t>Kath. Kindergarten</w:t>
            </w:r>
          </w:p>
        </w:tc>
        <w:sdt>
          <w:sdtPr>
            <w:rPr>
              <w:sz w:val="24"/>
              <w:szCs w:val="24"/>
            </w:rPr>
            <w:id w:val="-1584296893"/>
            <w:placeholder>
              <w:docPart w:val="EEBAECC3CC6E432AAF215FCAAFD41404"/>
            </w:placeholder>
            <w:showingPlcHdr/>
            <w:text/>
          </w:sdtPr>
          <w:sdtEndPr/>
          <w:sdtContent>
            <w:tc>
              <w:tcPr>
                <w:tcW w:w="3430" w:type="pct"/>
                <w:tcBorders>
                  <w:bottom w:val="single" w:sz="4" w:space="0" w:color="auto"/>
                </w:tcBorders>
                <w:vAlign w:val="bottom"/>
              </w:tcPr>
              <w:p w14:paraId="38F0CC7F" w14:textId="27822438" w:rsidR="00FE4A9D" w:rsidRPr="00490863" w:rsidRDefault="00490863" w:rsidP="00311D4F">
                <w:pPr>
                  <w:rPr>
                    <w:sz w:val="24"/>
                    <w:szCs w:val="24"/>
                  </w:rPr>
                </w:pPr>
                <w:r w:rsidRPr="00490863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p>
            </w:tc>
          </w:sdtContent>
        </w:sdt>
      </w:tr>
      <w:tr w:rsidR="00A02807" w:rsidRPr="00846B76" w14:paraId="2481C6C2" w14:textId="77777777" w:rsidTr="00FE4A9D">
        <w:tc>
          <w:tcPr>
            <w:tcW w:w="1570" w:type="pct"/>
            <w:vAlign w:val="bottom"/>
          </w:tcPr>
          <w:p w14:paraId="07BF3BCA" w14:textId="5A220CA7" w:rsidR="00A02807" w:rsidRPr="00A51744" w:rsidRDefault="00A02807" w:rsidP="00FE4A9D">
            <w:pPr>
              <w:pStyle w:val="Standardeinzu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Kirchengemeinde</w:t>
            </w:r>
          </w:p>
        </w:tc>
        <w:sdt>
          <w:sdtPr>
            <w:rPr>
              <w:sz w:val="24"/>
              <w:szCs w:val="24"/>
            </w:rPr>
            <w:id w:val="590509718"/>
            <w:placeholder>
              <w:docPart w:val="DefaultPlaceholder_-1854013440"/>
            </w:placeholder>
            <w:showingPlcHdr/>
          </w:sdtPr>
          <w:sdtContent>
            <w:tc>
              <w:tcPr>
                <w:tcW w:w="3430" w:type="pct"/>
                <w:tcBorders>
                  <w:bottom w:val="single" w:sz="4" w:space="0" w:color="auto"/>
                </w:tcBorders>
                <w:vAlign w:val="bottom"/>
              </w:tcPr>
              <w:p w14:paraId="4E656FE0" w14:textId="570AC414" w:rsidR="00A02807" w:rsidRPr="00A02807" w:rsidRDefault="00A02807" w:rsidP="00311D4F">
                <w:pPr>
                  <w:rPr>
                    <w:sz w:val="24"/>
                    <w:szCs w:val="24"/>
                  </w:rPr>
                </w:pPr>
                <w:r w:rsidRPr="00A02807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p>
            </w:tc>
          </w:sdtContent>
        </w:sdt>
      </w:tr>
      <w:tr w:rsidR="00FE4A9D" w:rsidRPr="00846B76" w14:paraId="04DA1F19" w14:textId="77777777" w:rsidTr="00D7545A">
        <w:trPr>
          <w:trHeight w:val="487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54861BB" w14:textId="77777777" w:rsidR="00FE4A9D" w:rsidRPr="00846B76" w:rsidRDefault="00FE4A9D" w:rsidP="00FE4A9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15CBBFB" w14:textId="77777777" w:rsidTr="009538D5">
        <w:trPr>
          <w:trHeight w:val="483"/>
        </w:trPr>
        <w:tc>
          <w:tcPr>
            <w:tcW w:w="5000" w:type="pct"/>
            <w:gridSpan w:val="2"/>
            <w:shd w:val="clear" w:color="auto" w:fill="D5DCE4" w:themeFill="text2" w:themeFillTint="33"/>
            <w:vAlign w:val="bottom"/>
          </w:tcPr>
          <w:p w14:paraId="4D52ED0C" w14:textId="616FEE93" w:rsidR="000172E5" w:rsidRPr="00D7545A" w:rsidRDefault="00FE4A9D" w:rsidP="00637200">
            <w:pPr>
              <w:pStyle w:val="berschrift1"/>
              <w:outlineLvl w:val="0"/>
            </w:pPr>
            <w:r w:rsidRPr="00D7545A">
              <w:t>Antrag</w:t>
            </w:r>
          </w:p>
        </w:tc>
      </w:tr>
      <w:tr w:rsidR="00490863" w:rsidRPr="00846B76" w14:paraId="3F946257" w14:textId="77777777" w:rsidTr="00775516">
        <w:sdt>
          <w:sdtPr>
            <w:id w:val="1947646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70" w:type="pct"/>
                <w:vAlign w:val="bottom"/>
              </w:tcPr>
              <w:p w14:paraId="5DA43EC2" w14:textId="681BD7BE" w:rsidR="00490863" w:rsidRPr="00846B76" w:rsidRDefault="002F30B1" w:rsidP="00490863">
                <w:pPr>
                  <w:pStyle w:val="Standardeinzug"/>
                  <w:spacing w:before="120" w:after="240"/>
                  <w:jc w:val="righ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30" w:type="pct"/>
            <w:tcBorders>
              <w:bottom w:val="single" w:sz="4" w:space="0" w:color="auto"/>
            </w:tcBorders>
          </w:tcPr>
          <w:p w14:paraId="010889A0" w14:textId="1C45E185" w:rsidR="00490863" w:rsidRPr="00490863" w:rsidRDefault="00490863" w:rsidP="00490863">
            <w:pPr>
              <w:spacing w:before="12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Erhöhung </w:t>
            </w:r>
            <w:r w:rsidRPr="00490863">
              <w:rPr>
                <w:sz w:val="24"/>
                <w:szCs w:val="24"/>
              </w:rPr>
              <w:t>der Arbeitszeit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172E5" w:rsidRPr="00846B76" w14:paraId="709198D1" w14:textId="77777777" w:rsidTr="00490863">
        <w:sdt>
          <w:sdtPr>
            <w:id w:val="-920248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70" w:type="pct"/>
                <w:vAlign w:val="bottom"/>
              </w:tcPr>
              <w:p w14:paraId="3A8D8BAF" w14:textId="0B6E0B38" w:rsidR="000172E5" w:rsidRPr="00846B76" w:rsidRDefault="004C2BC1" w:rsidP="00490863">
                <w:pPr>
                  <w:pStyle w:val="Standardeinzug"/>
                  <w:spacing w:before="0" w:after="240"/>
                  <w:jc w:val="righ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</w:tcPr>
          <w:p w14:paraId="633482FA" w14:textId="29FF7F53" w:rsidR="000172E5" w:rsidRPr="00490863" w:rsidRDefault="00FE4A9D" w:rsidP="00490863">
            <w:pPr>
              <w:spacing w:before="120" w:line="276" w:lineRule="auto"/>
              <w:rPr>
                <w:sz w:val="24"/>
                <w:szCs w:val="24"/>
              </w:rPr>
            </w:pPr>
            <w:r w:rsidRPr="00490863">
              <w:rPr>
                <w:b/>
                <w:bCs/>
                <w:sz w:val="24"/>
                <w:szCs w:val="24"/>
              </w:rPr>
              <w:t>Reduzierung</w:t>
            </w:r>
            <w:r w:rsidRPr="00490863">
              <w:rPr>
                <w:sz w:val="24"/>
                <w:szCs w:val="24"/>
              </w:rPr>
              <w:t xml:space="preserve"> </w:t>
            </w:r>
            <w:r w:rsidR="00490863">
              <w:rPr>
                <w:sz w:val="24"/>
                <w:szCs w:val="24"/>
              </w:rPr>
              <w:t xml:space="preserve">der Arbeitszeit </w:t>
            </w:r>
            <w:r w:rsidRPr="00490863">
              <w:rPr>
                <w:sz w:val="24"/>
                <w:szCs w:val="24"/>
              </w:rPr>
              <w:t>aufgrund</w:t>
            </w:r>
            <w:r w:rsidR="00490863">
              <w:rPr>
                <w:sz w:val="24"/>
                <w:szCs w:val="24"/>
              </w:rPr>
              <w:t>:</w:t>
            </w:r>
            <w:r w:rsidR="00490863">
              <w:rPr>
                <w:sz w:val="24"/>
                <w:szCs w:val="24"/>
              </w:rPr>
              <w:br/>
            </w:r>
            <w:sdt>
              <w:sdtPr>
                <w:rPr>
                  <w:sz w:val="24"/>
                  <w:szCs w:val="24"/>
                </w:rPr>
                <w:id w:val="1855061580"/>
                <w:placeholder>
                  <w:docPart w:val="ECA6A64A0FAF41E08157508291C19EF0"/>
                </w:placeholder>
                <w:showingPlcHdr/>
                <w:text/>
              </w:sdtPr>
              <w:sdtEndPr/>
              <w:sdtContent>
                <w:r w:rsidR="00490863" w:rsidRPr="00490863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sdtContent>
            </w:sdt>
          </w:p>
        </w:tc>
      </w:tr>
      <w:tr w:rsidR="001E7D5F" w:rsidRPr="00846B76" w14:paraId="21FDB1BD" w14:textId="77777777" w:rsidTr="00FE4A9D">
        <w:tc>
          <w:tcPr>
            <w:tcW w:w="1570" w:type="pct"/>
            <w:vAlign w:val="bottom"/>
          </w:tcPr>
          <w:p w14:paraId="3199E1AD" w14:textId="0E4092E3" w:rsidR="001E7D5F" w:rsidRDefault="00490863" w:rsidP="00490863">
            <w:pPr>
              <w:pStyle w:val="Standardeinzug"/>
              <w:ind w:left="0"/>
              <w:rPr>
                <w:rFonts w:ascii="MS Gothic" w:eastAsia="MS Gothic" w:hAnsi="MS Gothic"/>
              </w:rPr>
            </w:pPr>
            <w:r>
              <w:rPr>
                <w:sz w:val="24"/>
                <w:szCs w:val="24"/>
              </w:rPr>
              <w:t>Aktuelle Arbeitszeit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736BDB" w14:textId="3C0D492B" w:rsidR="001E7D5F" w:rsidRPr="00490863" w:rsidRDefault="00773369" w:rsidP="00311D4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87467268"/>
                <w:placeholder>
                  <w:docPart w:val="4AB3AF1789654D25B94FE3A8FBEA0CAF"/>
                </w:placeholder>
                <w:showingPlcHdr/>
                <w:text/>
              </w:sdtPr>
              <w:sdtEndPr/>
              <w:sdtContent>
                <w:r w:rsidR="00490863" w:rsidRPr="00490863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sdtContent>
            </w:sdt>
            <w:r w:rsidR="00490863">
              <w:rPr>
                <w:sz w:val="24"/>
                <w:szCs w:val="24"/>
              </w:rPr>
              <w:t xml:space="preserve"> Stunden</w:t>
            </w:r>
          </w:p>
        </w:tc>
      </w:tr>
      <w:tr w:rsidR="00490863" w:rsidRPr="00846B76" w14:paraId="77C33350" w14:textId="77777777" w:rsidTr="00FE4A9D">
        <w:tc>
          <w:tcPr>
            <w:tcW w:w="1570" w:type="pct"/>
            <w:vAlign w:val="bottom"/>
          </w:tcPr>
          <w:p w14:paraId="31D31A0C" w14:textId="053F52D2" w:rsidR="00490863" w:rsidRDefault="00490863" w:rsidP="00490863">
            <w:pPr>
              <w:pStyle w:val="Standardeinzug"/>
              <w:ind w:left="0"/>
              <w:rPr>
                <w:rFonts w:ascii="MS Gothic" w:eastAsia="MS Gothic" w:hAnsi="MS Gothic"/>
              </w:rPr>
            </w:pPr>
            <w:r>
              <w:rPr>
                <w:sz w:val="24"/>
                <w:szCs w:val="24"/>
              </w:rPr>
              <w:t>Neue Arbeitszeit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9B02B3" w14:textId="28951813" w:rsidR="00490863" w:rsidRPr="00490863" w:rsidRDefault="00773369" w:rsidP="00490863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83829336"/>
                <w:placeholder>
                  <w:docPart w:val="B8F7044981D74C5CB73857CDE0EBD8CF"/>
                </w:placeholder>
                <w:showingPlcHdr/>
                <w:text/>
              </w:sdtPr>
              <w:sdtEndPr/>
              <w:sdtContent>
                <w:r w:rsidR="00490863" w:rsidRPr="00490863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sdtContent>
            </w:sdt>
            <w:r w:rsidR="00490863">
              <w:rPr>
                <w:sz w:val="24"/>
                <w:szCs w:val="24"/>
              </w:rPr>
              <w:t xml:space="preserve"> Stunden</w:t>
            </w:r>
          </w:p>
        </w:tc>
      </w:tr>
      <w:tr w:rsidR="00490863" w:rsidRPr="00846B76" w14:paraId="42F27AA7" w14:textId="77777777" w:rsidTr="00FE4A9D">
        <w:tc>
          <w:tcPr>
            <w:tcW w:w="1570" w:type="pct"/>
            <w:vAlign w:val="bottom"/>
          </w:tcPr>
          <w:p w14:paraId="0A46BEF0" w14:textId="38AB84B3" w:rsidR="00490863" w:rsidRDefault="00490863" w:rsidP="00490863">
            <w:pPr>
              <w:pStyle w:val="Standardeinzu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Gültig ab dem Datum</w:t>
            </w:r>
          </w:p>
        </w:tc>
        <w:sdt>
          <w:sdtPr>
            <w:rPr>
              <w:sz w:val="24"/>
              <w:szCs w:val="24"/>
            </w:rPr>
            <w:id w:val="2016492543"/>
            <w:placeholder>
              <w:docPart w:val="0B03276E4ED845A29381A659438F5B6B"/>
            </w:placeholder>
            <w:showingPlcHdr/>
            <w:text/>
          </w:sdtPr>
          <w:sdtEndPr/>
          <w:sdtContent>
            <w:tc>
              <w:tcPr>
                <w:tcW w:w="3430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717B11D" w14:textId="7F3A179A" w:rsidR="00490863" w:rsidRPr="00490863" w:rsidRDefault="00490863" w:rsidP="00490863">
                <w:pPr>
                  <w:rPr>
                    <w:sz w:val="24"/>
                    <w:szCs w:val="24"/>
                  </w:rPr>
                </w:pPr>
                <w:r w:rsidRPr="00490863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p>
            </w:tc>
          </w:sdtContent>
        </w:sdt>
      </w:tr>
      <w:tr w:rsidR="00490863" w:rsidRPr="00846B76" w14:paraId="080C2CD5" w14:textId="77777777" w:rsidTr="00FE4A9D">
        <w:tc>
          <w:tcPr>
            <w:tcW w:w="1570" w:type="pct"/>
            <w:vAlign w:val="bottom"/>
          </w:tcPr>
          <w:p w14:paraId="38873836" w14:textId="3EA7D428" w:rsidR="00490863" w:rsidRDefault="00490863" w:rsidP="00490863">
            <w:pPr>
              <w:pStyle w:val="Standardeinzu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Änderung ist 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842F02" w14:textId="36AA9F22" w:rsidR="00490863" w:rsidRPr="00490863" w:rsidRDefault="00773369" w:rsidP="00490863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80375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C2BC1">
              <w:rPr>
                <w:sz w:val="24"/>
                <w:szCs w:val="24"/>
              </w:rPr>
              <w:t xml:space="preserve"> </w:t>
            </w:r>
            <w:r w:rsidR="00490863">
              <w:rPr>
                <w:sz w:val="24"/>
                <w:szCs w:val="24"/>
              </w:rPr>
              <w:t xml:space="preserve">befristet bis </w:t>
            </w:r>
            <w:sdt>
              <w:sdtPr>
                <w:rPr>
                  <w:sz w:val="24"/>
                  <w:szCs w:val="24"/>
                </w:rPr>
                <w:alias w:val="Datum angeben"/>
                <w:tag w:val="Datum angeben"/>
                <w:id w:val="2100445926"/>
                <w:placeholder>
                  <w:docPart w:val="40FCFBFE346F4B61AC85E348314F92C4"/>
                </w:placeholder>
                <w:showingPlcHdr/>
                <w:text/>
              </w:sdtPr>
              <w:sdtEndPr/>
              <w:sdtContent>
                <w:r w:rsidR="00F55391" w:rsidRPr="00F55391">
                  <w:rPr>
                    <w:rStyle w:val="Platzhaltertext"/>
                    <w:sz w:val="24"/>
                    <w:szCs w:val="24"/>
                  </w:rPr>
                  <w:t>Klicken oder tippen Sie hier, um Text einzugeben.</w:t>
                </w:r>
              </w:sdtContent>
            </w:sdt>
            <w:r w:rsidR="00AC537D">
              <w:rPr>
                <w:sz w:val="24"/>
                <w:szCs w:val="24"/>
              </w:rPr>
              <w:t>.</w:t>
            </w:r>
          </w:p>
        </w:tc>
      </w:tr>
      <w:tr w:rsidR="00490863" w:rsidRPr="00846B76" w14:paraId="10D6039D" w14:textId="77777777" w:rsidTr="00FE4A9D">
        <w:tc>
          <w:tcPr>
            <w:tcW w:w="1570" w:type="pct"/>
            <w:vAlign w:val="bottom"/>
          </w:tcPr>
          <w:p w14:paraId="674B70C2" w14:textId="77777777" w:rsidR="00490863" w:rsidRDefault="00490863" w:rsidP="00490863">
            <w:pPr>
              <w:pStyle w:val="Standardeinzug"/>
              <w:ind w:left="0"/>
              <w:rPr>
                <w:sz w:val="24"/>
                <w:szCs w:val="24"/>
              </w:rPr>
            </w:pP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31AD66" w14:textId="4AA7AF1F" w:rsidR="00490863" w:rsidRDefault="00773369" w:rsidP="00490863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03671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C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C2BC1">
              <w:rPr>
                <w:sz w:val="24"/>
                <w:szCs w:val="24"/>
              </w:rPr>
              <w:t xml:space="preserve"> </w:t>
            </w:r>
            <w:r w:rsidR="00490863">
              <w:rPr>
                <w:sz w:val="24"/>
                <w:szCs w:val="24"/>
              </w:rPr>
              <w:t>unbefristet</w:t>
            </w:r>
            <w:r w:rsidR="00AC537D">
              <w:rPr>
                <w:sz w:val="24"/>
                <w:szCs w:val="24"/>
              </w:rPr>
              <w:t>.</w:t>
            </w:r>
          </w:p>
        </w:tc>
      </w:tr>
    </w:tbl>
    <w:p w14:paraId="0CD735A2" w14:textId="7C9C1B3F" w:rsidR="00490863" w:rsidRPr="00490863" w:rsidRDefault="00EF4E81" w:rsidP="00490863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490863" w:rsidRPr="00490863">
        <w:rPr>
          <w:sz w:val="24"/>
          <w:szCs w:val="24"/>
        </w:rPr>
        <w:t xml:space="preserve">Im Falle des oben genannten Änderungsbedarfes während einer </w:t>
      </w:r>
      <w:r w:rsidR="00490863" w:rsidRPr="00490863">
        <w:rPr>
          <w:b/>
          <w:bCs/>
          <w:sz w:val="24"/>
          <w:szCs w:val="24"/>
        </w:rPr>
        <w:t>aktiven Elternzeit</w:t>
      </w:r>
      <w:r w:rsidR="00490863" w:rsidRPr="00490863">
        <w:rPr>
          <w:sz w:val="24"/>
          <w:szCs w:val="24"/>
        </w:rPr>
        <w:t>, bitte ergänzende Ang</w:t>
      </w:r>
      <w:r w:rsidR="00490863">
        <w:rPr>
          <w:sz w:val="24"/>
          <w:szCs w:val="24"/>
        </w:rPr>
        <w:t>a</w:t>
      </w:r>
      <w:r w:rsidR="00490863" w:rsidRPr="00490863">
        <w:rPr>
          <w:sz w:val="24"/>
          <w:szCs w:val="24"/>
        </w:rPr>
        <w:t>ben vornehmen.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490863" w:rsidRPr="00490863" w14:paraId="0C40F97D" w14:textId="77777777" w:rsidTr="004A6F32">
        <w:sdt>
          <w:sdtPr>
            <w:id w:val="400953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70" w:type="pct"/>
                <w:vAlign w:val="bottom"/>
              </w:tcPr>
              <w:p w14:paraId="570B94AD" w14:textId="2CEEEAFD" w:rsidR="00490863" w:rsidRDefault="002F30B1" w:rsidP="00490863">
                <w:pPr>
                  <w:pStyle w:val="Standardeinzug"/>
                  <w:ind w:left="0"/>
                  <w:jc w:val="right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5399D2" w14:textId="60032524" w:rsidR="00490863" w:rsidRPr="00490863" w:rsidRDefault="00490863" w:rsidP="004A6F32">
            <w:pPr>
              <w:rPr>
                <w:sz w:val="24"/>
                <w:szCs w:val="24"/>
              </w:rPr>
            </w:pPr>
            <w:r w:rsidRPr="00490863">
              <w:rPr>
                <w:sz w:val="24"/>
                <w:szCs w:val="24"/>
              </w:rPr>
              <w:t xml:space="preserve">Die aktuell aktive Elternzeit wird beendet. </w:t>
            </w:r>
          </w:p>
        </w:tc>
      </w:tr>
      <w:tr w:rsidR="00490863" w14:paraId="7C3F48EB" w14:textId="77777777" w:rsidTr="004A6F32">
        <w:sdt>
          <w:sdtPr>
            <w:id w:val="607166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70" w:type="pct"/>
                <w:vAlign w:val="bottom"/>
              </w:tcPr>
              <w:p w14:paraId="33AFEEFA" w14:textId="0A4CEBB0" w:rsidR="00490863" w:rsidRDefault="002F30B1" w:rsidP="00490863">
                <w:pPr>
                  <w:pStyle w:val="Standardeinzug"/>
                  <w:spacing w:after="240"/>
                  <w:ind w:left="0"/>
                  <w:jc w:val="right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6FB9FE" w14:textId="722CCDAA" w:rsidR="00490863" w:rsidRDefault="00490863" w:rsidP="004A6F32">
            <w:pPr>
              <w:rPr>
                <w:sz w:val="24"/>
                <w:szCs w:val="24"/>
              </w:rPr>
            </w:pPr>
            <w:r w:rsidRPr="00490863">
              <w:rPr>
                <w:sz w:val="24"/>
                <w:szCs w:val="24"/>
              </w:rPr>
              <w:t xml:space="preserve">Die aktuell aktive Elternzeit wird </w:t>
            </w:r>
            <w:r w:rsidRPr="00490863">
              <w:rPr>
                <w:b/>
                <w:bCs/>
                <w:sz w:val="24"/>
                <w:szCs w:val="24"/>
              </w:rPr>
              <w:t>nicht</w:t>
            </w:r>
            <w:r w:rsidRPr="00490863">
              <w:rPr>
                <w:sz w:val="24"/>
                <w:szCs w:val="24"/>
              </w:rPr>
              <w:t xml:space="preserve"> beendet. Bei der Änderung handelt es sich um eine „Teilzeit in der Elternzeit“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61EB9FF" w14:textId="63D20EA0" w:rsidR="00FD4560" w:rsidRDefault="00FD4560" w:rsidP="00D7545A">
      <w:r>
        <w:br/>
      </w:r>
    </w:p>
    <w:p w14:paraId="0D51C4F1" w14:textId="7A355E2A" w:rsidR="00D7545A" w:rsidRPr="00D7545A" w:rsidRDefault="00D7545A" w:rsidP="00D7545A">
      <w:pPr>
        <w:spacing w:after="0"/>
        <w:rPr>
          <w:sz w:val="20"/>
          <w:szCs w:val="20"/>
        </w:rPr>
      </w:pPr>
      <w:r w:rsidRPr="00D7545A">
        <w:rPr>
          <w:sz w:val="20"/>
          <w:szCs w:val="20"/>
        </w:rPr>
        <w:t>___________________</w:t>
      </w:r>
      <w:r>
        <w:rPr>
          <w:sz w:val="20"/>
          <w:szCs w:val="20"/>
        </w:rPr>
        <w:t>____</w:t>
      </w:r>
      <w:r w:rsidRPr="00D7545A">
        <w:rPr>
          <w:sz w:val="20"/>
          <w:szCs w:val="20"/>
        </w:rPr>
        <w:t>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7545A">
        <w:rPr>
          <w:sz w:val="20"/>
          <w:szCs w:val="20"/>
        </w:rPr>
        <w:t>_______________________</w:t>
      </w:r>
      <w:r>
        <w:rPr>
          <w:sz w:val="20"/>
          <w:szCs w:val="20"/>
        </w:rPr>
        <w:t>________</w:t>
      </w:r>
      <w:r w:rsidRPr="00D7545A">
        <w:rPr>
          <w:sz w:val="20"/>
          <w:szCs w:val="20"/>
        </w:rPr>
        <w:t>_________</w:t>
      </w:r>
    </w:p>
    <w:p w14:paraId="767BBBCA" w14:textId="6C6A641F" w:rsidR="00490863" w:rsidRPr="0006568A" w:rsidRDefault="00D7545A" w:rsidP="00D7545A">
      <w:pPr>
        <w:spacing w:before="0"/>
      </w:pPr>
      <w:r w:rsidRPr="00D7545A">
        <w:rPr>
          <w:sz w:val="20"/>
          <w:szCs w:val="20"/>
        </w:rPr>
        <w:t>Ort, Datum</w:t>
      </w:r>
      <w:r w:rsidRPr="00D7545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7545A">
        <w:rPr>
          <w:sz w:val="20"/>
          <w:szCs w:val="20"/>
        </w:rPr>
        <w:t>Unterschrift Mitarbeiter</w:t>
      </w:r>
    </w:p>
    <w:sectPr w:rsidR="00490863" w:rsidRPr="0006568A" w:rsidSect="00FD4560">
      <w:headerReference w:type="default" r:id="rId11"/>
      <w:footerReference w:type="default" r:id="rId12"/>
      <w:pgSz w:w="11906" w:h="16838" w:code="9"/>
      <w:pgMar w:top="1440" w:right="1440" w:bottom="993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ECA9B" w14:textId="77777777" w:rsidR="00FE4A9D" w:rsidRDefault="00FE4A9D" w:rsidP="000172E5">
      <w:pPr>
        <w:spacing w:after="0" w:line="240" w:lineRule="auto"/>
      </w:pPr>
      <w:r>
        <w:separator/>
      </w:r>
    </w:p>
  </w:endnote>
  <w:endnote w:type="continuationSeparator" w:id="0">
    <w:p w14:paraId="430FAB0C" w14:textId="77777777" w:rsidR="00FE4A9D" w:rsidRDefault="00FE4A9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5A7EED-AD0B-4B33-BBA8-59EE77870E10}"/>
    <w:embedBold r:id="rId2" w:fontKey="{BAC579CA-4770-4EE0-B86D-98A118D773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0902F5A-503D-4902-AB85-DE1C54B4989B}"/>
    <w:embedBold r:id="rId4" w:fontKey="{9E6D5B6B-D739-43F3-9233-B3ED7239E44F}"/>
    <w:embedItalic r:id="rId5" w:fontKey="{55D3BEE9-8277-4050-BBB6-4008974CA48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0388713-B98A-4E53-8D70-5A98004607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0E4904E-7F2E-4CEA-A961-0DE1588255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842DE8B-5396-4179-994F-CBB59F5A0ED4}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9" w:fontKey="{96B0C357-AF92-4155-8D83-6DC4490B6AF9}"/>
    <w:embedBold r:id="rId10" w:fontKey="{0E095C85-71A1-4587-8A1F-093F5E84C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5CC917F7" w14:textId="77777777" w:rsidTr="00637200">
      <w:tc>
        <w:tcPr>
          <w:tcW w:w="4675" w:type="dxa"/>
          <w:vAlign w:val="center"/>
        </w:tcPr>
        <w:p w14:paraId="273FB549" w14:textId="25FCDF43" w:rsidR="00311D4F" w:rsidRPr="00311D4F" w:rsidRDefault="00311D4F" w:rsidP="00637200">
          <w:pPr>
            <w:pStyle w:val="Fuzeile"/>
          </w:pPr>
        </w:p>
      </w:tc>
      <w:tc>
        <w:tcPr>
          <w:tcW w:w="4675" w:type="dxa"/>
          <w:vAlign w:val="center"/>
        </w:tcPr>
        <w:p w14:paraId="521A7A0D" w14:textId="710DD63E" w:rsidR="00311D4F" w:rsidRPr="00311D4F" w:rsidRDefault="00311D4F" w:rsidP="00637200">
          <w:pPr>
            <w:pStyle w:val="Fuzeile"/>
            <w:jc w:val="right"/>
          </w:pPr>
        </w:p>
      </w:tc>
    </w:tr>
  </w:tbl>
  <w:p w14:paraId="29A9575E" w14:textId="77777777" w:rsidR="006145D8" w:rsidRDefault="006145D8" w:rsidP="006372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65782" w14:textId="77777777" w:rsidR="00FE4A9D" w:rsidRDefault="00FE4A9D" w:rsidP="000172E5">
      <w:pPr>
        <w:spacing w:after="0" w:line="240" w:lineRule="auto"/>
      </w:pPr>
      <w:r>
        <w:separator/>
      </w:r>
    </w:p>
  </w:footnote>
  <w:footnote w:type="continuationSeparator" w:id="0">
    <w:p w14:paraId="34ED53CC" w14:textId="77777777" w:rsidR="00FE4A9D" w:rsidRDefault="00FE4A9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3364E71C" w14:textId="77777777" w:rsidTr="00384B05">
      <w:trPr>
        <w:trHeight w:val="990"/>
      </w:trPr>
      <w:tc>
        <w:tcPr>
          <w:tcW w:w="1350" w:type="dxa"/>
          <w:vAlign w:val="center"/>
        </w:tcPr>
        <w:p w14:paraId="693B0B56" w14:textId="77777777" w:rsidR="00B337A2" w:rsidRPr="00637200" w:rsidRDefault="00B337A2" w:rsidP="00FE4A9D">
          <w:pPr>
            <w:pStyle w:val="Kopfzeile"/>
            <w:spacing w:before="0"/>
          </w:pPr>
          <w:r w:rsidRPr="00637200">
            <w:rPr>
              <w:noProof/>
              <w:lang w:bidi="de-DE"/>
            </w:rPr>
            <w:drawing>
              <wp:inline distT="0" distB="0" distL="0" distR="0" wp14:anchorId="1E8829CB" wp14:editId="4FD80C1C">
                <wp:extent cx="640080" cy="640080"/>
                <wp:effectExtent l="0" t="0" r="0" b="0"/>
                <wp:docPr id="11" name="Grafik 11" descr="Benutz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B880D86" w14:textId="57364965" w:rsidR="00FE4A9D" w:rsidRPr="00FE4A9D" w:rsidRDefault="00FE4A9D" w:rsidP="00FE4A9D">
          <w:pPr>
            <w:pStyle w:val="Kopfzeile"/>
            <w:spacing w:before="0"/>
            <w:rPr>
              <w:rFonts w:ascii="Bahnschrift Light" w:hAnsi="Bahnschrift Light"/>
              <w:color w:val="44546A" w:themeColor="text2"/>
            </w:rPr>
          </w:pPr>
          <w:r w:rsidRPr="00FE4A9D">
            <w:rPr>
              <w:rFonts w:ascii="Bahnschrift Light" w:hAnsi="Bahnschrift Light"/>
              <w:color w:val="44546A" w:themeColor="text2"/>
            </w:rPr>
            <w:t>Antrag</w:t>
          </w:r>
        </w:p>
        <w:p w14:paraId="192ECC6B" w14:textId="05A30F21" w:rsidR="00B337A2" w:rsidRPr="00FE4A9D" w:rsidRDefault="00FE4A9D" w:rsidP="00FE4A9D">
          <w:pPr>
            <w:pStyle w:val="Kopfzeile"/>
            <w:spacing w:before="0"/>
            <w:rPr>
              <w:b w:val="0"/>
              <w:bCs/>
              <w:color w:val="44546A" w:themeColor="text2"/>
            </w:rPr>
          </w:pPr>
          <w:r w:rsidRPr="00FE4A9D">
            <w:rPr>
              <w:rFonts w:ascii="Bahnschrift Light" w:hAnsi="Bahnschrift Light"/>
              <w:b w:val="0"/>
              <w:bCs/>
              <w:color w:val="44546A" w:themeColor="text2"/>
            </w:rPr>
            <w:t>Änderung der Arbeitszeit</w:t>
          </w:r>
        </w:p>
      </w:tc>
    </w:tr>
  </w:tbl>
  <w:p w14:paraId="4102E687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A9D"/>
    <w:rsid w:val="000172E5"/>
    <w:rsid w:val="00052382"/>
    <w:rsid w:val="0006568A"/>
    <w:rsid w:val="00076F0F"/>
    <w:rsid w:val="00084253"/>
    <w:rsid w:val="000D1F49"/>
    <w:rsid w:val="001727CA"/>
    <w:rsid w:val="001800AB"/>
    <w:rsid w:val="001E7D5F"/>
    <w:rsid w:val="002A2182"/>
    <w:rsid w:val="002C56E6"/>
    <w:rsid w:val="002F30B1"/>
    <w:rsid w:val="00306998"/>
    <w:rsid w:val="00311D4F"/>
    <w:rsid w:val="0034390E"/>
    <w:rsid w:val="00344849"/>
    <w:rsid w:val="00361E11"/>
    <w:rsid w:val="003769BA"/>
    <w:rsid w:val="0039412C"/>
    <w:rsid w:val="003F0847"/>
    <w:rsid w:val="0040090B"/>
    <w:rsid w:val="0046302A"/>
    <w:rsid w:val="00487D2D"/>
    <w:rsid w:val="00490863"/>
    <w:rsid w:val="004C2BC1"/>
    <w:rsid w:val="004D5D62"/>
    <w:rsid w:val="00502E9C"/>
    <w:rsid w:val="005112D0"/>
    <w:rsid w:val="00577E06"/>
    <w:rsid w:val="00583334"/>
    <w:rsid w:val="0058795C"/>
    <w:rsid w:val="005A3BF7"/>
    <w:rsid w:val="005F2035"/>
    <w:rsid w:val="005F7990"/>
    <w:rsid w:val="006145D8"/>
    <w:rsid w:val="00632683"/>
    <w:rsid w:val="00637200"/>
    <w:rsid w:val="0063739C"/>
    <w:rsid w:val="006C31D9"/>
    <w:rsid w:val="007147D7"/>
    <w:rsid w:val="00770F25"/>
    <w:rsid w:val="00773369"/>
    <w:rsid w:val="007A35A8"/>
    <w:rsid w:val="007B0A85"/>
    <w:rsid w:val="007C6A52"/>
    <w:rsid w:val="0082043E"/>
    <w:rsid w:val="00846B76"/>
    <w:rsid w:val="0086797B"/>
    <w:rsid w:val="008860E0"/>
    <w:rsid w:val="008B5260"/>
    <w:rsid w:val="008E203A"/>
    <w:rsid w:val="0091229C"/>
    <w:rsid w:val="00940E73"/>
    <w:rsid w:val="009538D5"/>
    <w:rsid w:val="0098597D"/>
    <w:rsid w:val="009F619A"/>
    <w:rsid w:val="009F6DDE"/>
    <w:rsid w:val="00A02807"/>
    <w:rsid w:val="00A370A8"/>
    <w:rsid w:val="00A51744"/>
    <w:rsid w:val="00A65025"/>
    <w:rsid w:val="00A86A3D"/>
    <w:rsid w:val="00AC537D"/>
    <w:rsid w:val="00B337A2"/>
    <w:rsid w:val="00B70D46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7545A"/>
    <w:rsid w:val="00DB3FAD"/>
    <w:rsid w:val="00DC71EC"/>
    <w:rsid w:val="00E61C09"/>
    <w:rsid w:val="00EB3B58"/>
    <w:rsid w:val="00EC7359"/>
    <w:rsid w:val="00EE3054"/>
    <w:rsid w:val="00EF4E81"/>
    <w:rsid w:val="00F00606"/>
    <w:rsid w:val="00F01256"/>
    <w:rsid w:val="00F311EB"/>
    <w:rsid w:val="00F55391"/>
    <w:rsid w:val="00FC7475"/>
    <w:rsid w:val="00FD4560"/>
    <w:rsid w:val="00FE4A9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1977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bavri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BB00D976DA4FBAB9C964F17066E9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013461-DB0D-4A14-97E3-F20D3D40313F}"/>
      </w:docPartPr>
      <w:docPartBody>
        <w:p w:rsidR="00C353E3" w:rsidRDefault="00E71A96" w:rsidP="00E71A96">
          <w:pPr>
            <w:pStyle w:val="11BB00D976DA4FBAB9C964F17066E9A03"/>
          </w:pPr>
          <w:r w:rsidRPr="00490863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ABA0011E80C943059179B617E3DF02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538905-6AC0-497E-83AE-8CEFFB9B2C14}"/>
      </w:docPartPr>
      <w:docPartBody>
        <w:p w:rsidR="00C353E3" w:rsidRDefault="00E71A96" w:rsidP="00E71A96">
          <w:pPr>
            <w:pStyle w:val="ABA0011E80C943059179B617E3DF02C33"/>
          </w:pPr>
          <w:r w:rsidRPr="00490863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5FB80184D3E84298BC492452761846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B90BA-CE80-46F4-ADA2-C464CAD28F6D}"/>
      </w:docPartPr>
      <w:docPartBody>
        <w:p w:rsidR="00C353E3" w:rsidRDefault="00E71A96" w:rsidP="00E71A96">
          <w:pPr>
            <w:pStyle w:val="5FB80184D3E84298BC4924527618469C3"/>
          </w:pPr>
          <w:r w:rsidRPr="00490863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1457C09CBD4B4869A6C53BC4251FAA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F2A6E-EDC6-4E8F-A001-0C80201D1333}"/>
      </w:docPartPr>
      <w:docPartBody>
        <w:p w:rsidR="00C353E3" w:rsidRDefault="00E71A96" w:rsidP="00E71A96">
          <w:pPr>
            <w:pStyle w:val="1457C09CBD4B4869A6C53BC4251FAA9D3"/>
          </w:pPr>
          <w:r w:rsidRPr="00490863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EEBAECC3CC6E432AAF215FCAAFD414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61CF10-BFFE-4432-8806-82F896699D25}"/>
      </w:docPartPr>
      <w:docPartBody>
        <w:p w:rsidR="00C353E3" w:rsidRDefault="00E71A96" w:rsidP="00E71A96">
          <w:pPr>
            <w:pStyle w:val="EEBAECC3CC6E432AAF215FCAAFD414043"/>
          </w:pPr>
          <w:r w:rsidRPr="00490863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ECA6A64A0FAF41E08157508291C19E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B420A4-18B7-4D57-B58A-9206F0F7F8C1}"/>
      </w:docPartPr>
      <w:docPartBody>
        <w:p w:rsidR="00C353E3" w:rsidRDefault="00E71A96" w:rsidP="00E71A96">
          <w:pPr>
            <w:pStyle w:val="ECA6A64A0FAF41E08157508291C19EF03"/>
          </w:pPr>
          <w:r w:rsidRPr="00490863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4AB3AF1789654D25B94FE3A8FBEA0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9CB4EA-2AB2-4EEC-A549-8AD8B14DE33A}"/>
      </w:docPartPr>
      <w:docPartBody>
        <w:p w:rsidR="00C353E3" w:rsidRDefault="00E71A96" w:rsidP="00E71A96">
          <w:pPr>
            <w:pStyle w:val="4AB3AF1789654D25B94FE3A8FBEA0CAF3"/>
          </w:pPr>
          <w:r w:rsidRPr="00490863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B8F7044981D74C5CB73857CDE0EBD8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9311FB-F04C-473F-9D40-8C011A84B049}"/>
      </w:docPartPr>
      <w:docPartBody>
        <w:p w:rsidR="00C353E3" w:rsidRDefault="00E71A96" w:rsidP="00E71A96">
          <w:pPr>
            <w:pStyle w:val="B8F7044981D74C5CB73857CDE0EBD8CF3"/>
          </w:pPr>
          <w:r w:rsidRPr="00490863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0B03276E4ED845A29381A659438F5B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B70A38-7A35-456B-8172-786BC20123B7}"/>
      </w:docPartPr>
      <w:docPartBody>
        <w:p w:rsidR="00C353E3" w:rsidRDefault="00E71A96" w:rsidP="00E71A96">
          <w:pPr>
            <w:pStyle w:val="0B03276E4ED845A29381A659438F5B6B3"/>
          </w:pPr>
          <w:r w:rsidRPr="00490863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40FCFBFE346F4B61AC85E348314F92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175DF5-0144-4CC7-B56E-070A2B065BCE}"/>
      </w:docPartPr>
      <w:docPartBody>
        <w:p w:rsidR="00C353E3" w:rsidRDefault="00E71A96" w:rsidP="00E71A96">
          <w:pPr>
            <w:pStyle w:val="40FCFBFE346F4B61AC85E348314F92C42"/>
          </w:pPr>
          <w:r w:rsidRPr="00F55391">
            <w:rPr>
              <w:rStyle w:val="Platzhaltertext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DA25A5-33BB-471C-B85F-FFF4682C90EE}"/>
      </w:docPartPr>
      <w:docPartBody>
        <w:p w:rsidR="00000000" w:rsidRDefault="00C353E3">
          <w:r w:rsidRPr="006C30A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891"/>
    <w:rsid w:val="00131891"/>
    <w:rsid w:val="00C353E3"/>
    <w:rsid w:val="00E7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C353E3"/>
    <w:rPr>
      <w:color w:val="808080"/>
    </w:rPr>
  </w:style>
  <w:style w:type="paragraph" w:customStyle="1" w:styleId="11BB00D976DA4FBAB9C964F17066E9A03">
    <w:name w:val="11BB00D976DA4FBAB9C964F17066E9A03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A0011E80C943059179B617E3DF02C33">
    <w:name w:val="ABA0011E80C943059179B617E3DF02C33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FB80184D3E84298BC4924527618469C3">
    <w:name w:val="5FB80184D3E84298BC4924527618469C3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457C09CBD4B4869A6C53BC4251FAA9D3">
    <w:name w:val="1457C09CBD4B4869A6C53BC4251FAA9D3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EBAECC3CC6E432AAF215FCAAFD414043">
    <w:name w:val="EEBAECC3CC6E432AAF215FCAAFD414043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CA6A64A0FAF41E08157508291C19EF03">
    <w:name w:val="ECA6A64A0FAF41E08157508291C19EF03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AB3AF1789654D25B94FE3A8FBEA0CAF3">
    <w:name w:val="4AB3AF1789654D25B94FE3A8FBEA0CAF3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F7044981D74C5CB73857CDE0EBD8CF3">
    <w:name w:val="B8F7044981D74C5CB73857CDE0EBD8CF3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03276E4ED845A29381A659438F5B6B3">
    <w:name w:val="0B03276E4ED845A29381A659438F5B6B3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FCFBFE346F4B61AC85E348314F92C42">
    <w:name w:val="40FCFBFE346F4B61AC85E348314F92C42"/>
    <w:rsid w:val="00E71A9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95CB3F4-A796-4BEB-BC1F-6101D54FC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Mitgliedsantrag.dotx</Template>
  <TotalTime>0</TotalTime>
  <Pages>1</Pages>
  <Words>178</Words>
  <Characters>1127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2025-05-15T09:20:00Z</dcterms:created>
  <dcterms:modified xsi:type="dcterms:W3CDTF">2025-05-21T08:46:00Z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